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:rsidTr="006145D8">
        <w:sdt>
          <w:sdtPr>
            <w:id w:val="-1908759595"/>
            <w:placeholder>
              <w:docPart w:val="BD93DA5902454F86BB7769F1FFC68E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</w:rPr>
                  <w:t>Parent 1 Info</w:t>
                </w:r>
              </w:p>
            </w:tc>
          </w:sdtContent>
        </w:sdt>
      </w:tr>
      <w:tr w:rsidR="000172E5" w:rsidRPr="00846B76" w:rsidTr="006145D8">
        <w:sdt>
          <w:sdtPr>
            <w:id w:val="1621259925"/>
            <w:placeholder>
              <w:docPart w:val="B2EB35B5A93944D082A5409FD01019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C44E2BFC25714AF18D2C91856979AA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946660661"/>
            <w:placeholder>
              <w:docPart w:val="2C7E65D065D84ABE8D1B57860F76E5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sdt>
          <w:sdtPr>
            <w:id w:val="-1223447272"/>
            <w:placeholder>
              <w:docPart w:val="41ED6A7DB50240FB94E96BB52D1C6A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1334104394"/>
            <w:placeholder>
              <w:docPart w:val="4F70DEFEECBC42DBB8AC78FF5E48D0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  <w:bookmarkStart w:id="0" w:name="_GoBack"/>
            <w:bookmarkEnd w:id="0"/>
          </w:p>
        </w:tc>
      </w:tr>
      <w:tr w:rsidR="000172E5" w:rsidRPr="00846B76" w:rsidTr="006145D8">
        <w:sdt>
          <w:sdtPr>
            <w:id w:val="-1631782448"/>
            <w:placeholder>
              <w:docPart w:val="FC62B6CD15C1408883A9FCA29BFD21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t>Parent 2 Info</w:t>
                </w:r>
              </w:p>
            </w:tc>
          </w:sdtContent>
        </w:sdt>
      </w:tr>
      <w:tr w:rsidR="000172E5" w:rsidRPr="00846B76" w:rsidTr="006145D8">
        <w:sdt>
          <w:sdtPr>
            <w:id w:val="-2047821762"/>
            <w:placeholder>
              <w:docPart w:val="0D10BAF8FC124EEE8C275F0990EBAB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68443858"/>
            <w:placeholder>
              <w:docPart w:val="E8E35568C6F345668DCC2AAF244EB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201941420"/>
            <w:placeholder>
              <w:docPart w:val="E4F0D38DCF1E4DC2A2C3DDD6A41E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sdt>
          <w:sdtPr>
            <w:id w:val="-448942189"/>
            <w:placeholder>
              <w:docPart w:val="5B842C85BD6D434691A645A95FD9EB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59804501"/>
            <w:placeholder>
              <w:docPart w:val="BF83B526A94B491B838092DA31CCA3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6145D8">
        <w:sdt>
          <w:sdtPr>
            <w:id w:val="-688526524"/>
            <w:placeholder>
              <w:docPart w:val="890B12A9E4E74C7AB307EDD459F2D0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5" w:type="pct"/>
                <w:gridSpan w:val="2"/>
                <w:vAlign w:val="bottom"/>
              </w:tcPr>
              <w:p w:rsidR="000172E5" w:rsidRPr="00846B76" w:rsidRDefault="006145D8" w:rsidP="00637200">
                <w:r w:rsidRPr="006145D8">
                  <w:t>Membership fee:</w:t>
                </w:r>
              </w:p>
            </w:tc>
          </w:sdtContent>
        </w:sdt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637200"/>
        </w:tc>
      </w:tr>
    </w:tbl>
    <w:p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951" w:rsidRDefault="00466951" w:rsidP="000172E5">
      <w:pPr>
        <w:spacing w:after="0" w:line="240" w:lineRule="auto"/>
      </w:pPr>
      <w:r>
        <w:separator/>
      </w:r>
    </w:p>
  </w:endnote>
  <w:endnote w:type="continuationSeparator" w:id="0">
    <w:p w:rsidR="00466951" w:rsidRDefault="0046695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FF23A2-1579-492B-8D47-9D182619DF52}"/>
    <w:embedBold r:id="rId2" w:fontKey="{05E21D22-D4D2-4700-AA3F-B34179D3E0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8055486-7466-4B36-B7DD-118ED65C55BE}"/>
    <w:embedBold r:id="rId4" w:fontKey="{B385AE38-CAC9-4C91-A122-52EA0F528D28}"/>
    <w:embedItalic r:id="rId5" w:fontKey="{CEA8FCC5-A9C6-4209-BF49-890BF867DE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4D07373-FC0D-4243-AC8B-F6B535BD00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BA4CA3A-AE02-42AC-865E-B238ECA7B91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D73CA7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951" w:rsidRDefault="00466951" w:rsidP="000172E5">
      <w:pPr>
        <w:spacing w:after="0" w:line="240" w:lineRule="auto"/>
      </w:pPr>
      <w:r>
        <w:separator/>
      </w:r>
    </w:p>
  </w:footnote>
  <w:footnote w:type="continuationSeparator" w:id="0">
    <w:p w:rsidR="00466951" w:rsidRDefault="0046695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D73CA7" w:rsidP="00D73CA7">
          <w:pPr>
            <w:pStyle w:val="Header"/>
          </w:pPr>
          <w:r>
            <w:t>EtihadWE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A7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66951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73CA7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hir.rahim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D93DA5902454F86BB7769F1FFC68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DA175-251A-4E72-AFD6-C09963E9B14C}"/>
      </w:docPartPr>
      <w:docPartBody>
        <w:p w:rsidR="00000000" w:rsidRDefault="007E0F3B">
          <w:pPr>
            <w:pStyle w:val="BD93DA5902454F86BB7769F1FFC68EFB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B2EB35B5A93944D082A5409FD0101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EA9AB-336B-4D0E-B243-EDD9941B31DE}"/>
      </w:docPartPr>
      <w:docPartBody>
        <w:p w:rsidR="00000000" w:rsidRDefault="007E0F3B">
          <w:pPr>
            <w:pStyle w:val="B2EB35B5A93944D082A5409FD01019FB"/>
          </w:pPr>
          <w:r w:rsidRPr="006145D8">
            <w:t>First Name</w:t>
          </w:r>
        </w:p>
      </w:docPartBody>
    </w:docPart>
    <w:docPart>
      <w:docPartPr>
        <w:name w:val="C44E2BFC25714AF18D2C91856979A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CFA58-CD51-4B56-AA22-01CC5A2F52EA}"/>
      </w:docPartPr>
      <w:docPartBody>
        <w:p w:rsidR="00000000" w:rsidRDefault="007E0F3B">
          <w:pPr>
            <w:pStyle w:val="C44E2BFC25714AF18D2C91856979AA8A"/>
          </w:pPr>
          <w:r w:rsidRPr="006145D8">
            <w:t>Last Name</w:t>
          </w:r>
        </w:p>
      </w:docPartBody>
    </w:docPart>
    <w:docPart>
      <w:docPartPr>
        <w:name w:val="2C7E65D065D84ABE8D1B57860F76E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16F4F-03F3-4275-A66D-B9B7D7595439}"/>
      </w:docPartPr>
      <w:docPartBody>
        <w:p w:rsidR="00000000" w:rsidRDefault="007E0F3B">
          <w:pPr>
            <w:pStyle w:val="2C7E65D065D84ABE8D1B57860F76E53C"/>
          </w:pPr>
          <w:r w:rsidRPr="006145D8">
            <w:t>Cell Phone</w:t>
          </w:r>
        </w:p>
      </w:docPartBody>
    </w:docPart>
    <w:docPart>
      <w:docPartPr>
        <w:name w:val="41ED6A7DB50240FB94E96BB52D1C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4D8AB-D647-4CD7-9121-3BF57E6500D0}"/>
      </w:docPartPr>
      <w:docPartBody>
        <w:p w:rsidR="00000000" w:rsidRDefault="007E0F3B">
          <w:pPr>
            <w:pStyle w:val="41ED6A7DB50240FB94E96BB52D1C6A84"/>
          </w:pPr>
          <w:r w:rsidRPr="00311D4F">
            <w:t>Work Phone</w:t>
          </w:r>
        </w:p>
      </w:docPartBody>
    </w:docPart>
    <w:docPart>
      <w:docPartPr>
        <w:name w:val="4F70DEFEECBC42DBB8AC78FF5E48D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B2F43-7B00-48E0-95BD-B408634712A9}"/>
      </w:docPartPr>
      <w:docPartBody>
        <w:p w:rsidR="00000000" w:rsidRDefault="007E0F3B">
          <w:pPr>
            <w:pStyle w:val="4F70DEFEECBC42DBB8AC78FF5E48D0A8"/>
          </w:pPr>
          <w:r w:rsidRPr="006145D8">
            <w:t>Email</w:t>
          </w:r>
        </w:p>
      </w:docPartBody>
    </w:docPart>
    <w:docPart>
      <w:docPartPr>
        <w:name w:val="FC62B6CD15C1408883A9FCA29BFD2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CE87D-F004-4C3D-86EF-42E4151A513D}"/>
      </w:docPartPr>
      <w:docPartBody>
        <w:p w:rsidR="00000000" w:rsidRDefault="007E0F3B">
          <w:pPr>
            <w:pStyle w:val="FC62B6CD15C1408883A9FCA29BFD2115"/>
          </w:pPr>
          <w:r w:rsidRPr="006145D8">
            <w:rPr>
              <w:rFonts w:asciiTheme="majorHAnsi" w:hAnsiTheme="majorHAnsi"/>
              <w:b/>
            </w:rPr>
            <w:t>Parent 2 Info</w:t>
          </w:r>
        </w:p>
      </w:docPartBody>
    </w:docPart>
    <w:docPart>
      <w:docPartPr>
        <w:name w:val="0D10BAF8FC124EEE8C275F0990EBA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B62D6-484B-4A14-86C0-780B1B6E6ED1}"/>
      </w:docPartPr>
      <w:docPartBody>
        <w:p w:rsidR="00000000" w:rsidRDefault="007E0F3B">
          <w:pPr>
            <w:pStyle w:val="0D10BAF8FC124EEE8C275F0990EBAB19"/>
          </w:pPr>
          <w:r w:rsidRPr="006145D8">
            <w:t>First Name</w:t>
          </w:r>
        </w:p>
      </w:docPartBody>
    </w:docPart>
    <w:docPart>
      <w:docPartPr>
        <w:name w:val="E8E35568C6F345668DCC2AAF244EB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2BAB3-4601-458A-BA2C-75D40AA7A377}"/>
      </w:docPartPr>
      <w:docPartBody>
        <w:p w:rsidR="00000000" w:rsidRDefault="007E0F3B">
          <w:pPr>
            <w:pStyle w:val="E8E35568C6F345668DCC2AAF244EBED6"/>
          </w:pPr>
          <w:r w:rsidRPr="006145D8">
            <w:t>Last Name</w:t>
          </w:r>
        </w:p>
      </w:docPartBody>
    </w:docPart>
    <w:docPart>
      <w:docPartPr>
        <w:name w:val="E4F0D38DCF1E4DC2A2C3DDD6A41E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5985-87AC-4D99-BABF-5D387C575751}"/>
      </w:docPartPr>
      <w:docPartBody>
        <w:p w:rsidR="00000000" w:rsidRDefault="007E0F3B">
          <w:pPr>
            <w:pStyle w:val="E4F0D38DCF1E4DC2A2C3DDD6A41E2BAC"/>
          </w:pPr>
          <w:r w:rsidRPr="006145D8">
            <w:t>Cell Phone</w:t>
          </w:r>
        </w:p>
      </w:docPartBody>
    </w:docPart>
    <w:docPart>
      <w:docPartPr>
        <w:name w:val="5B842C85BD6D434691A645A95FD9E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4703C-F74A-44C4-80E8-36F69C91E5C2}"/>
      </w:docPartPr>
      <w:docPartBody>
        <w:p w:rsidR="00000000" w:rsidRDefault="007E0F3B">
          <w:pPr>
            <w:pStyle w:val="5B842C85BD6D434691A645A95FD9EB9F"/>
          </w:pPr>
          <w:r w:rsidRPr="006145D8">
            <w:t>Work Phone</w:t>
          </w:r>
        </w:p>
      </w:docPartBody>
    </w:docPart>
    <w:docPart>
      <w:docPartPr>
        <w:name w:val="BF83B526A94B491B838092DA31CCA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8D4E3-74CE-4A3E-B390-198699106E38}"/>
      </w:docPartPr>
      <w:docPartBody>
        <w:p w:rsidR="00000000" w:rsidRDefault="007E0F3B">
          <w:pPr>
            <w:pStyle w:val="BF83B526A94B491B838092DA31CCA35B"/>
          </w:pPr>
          <w:r w:rsidRPr="006145D8">
            <w:t>Email</w:t>
          </w:r>
        </w:p>
      </w:docPartBody>
    </w:docPart>
    <w:docPart>
      <w:docPartPr>
        <w:name w:val="890B12A9E4E74C7AB307EDD459F2D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80183-DEBE-4353-BD04-0242A2BE7221}"/>
      </w:docPartPr>
      <w:docPartBody>
        <w:p w:rsidR="00000000" w:rsidRDefault="007E0F3B">
          <w:pPr>
            <w:pStyle w:val="890B12A9E4E74C7AB307EDD459F2D0A0"/>
          </w:pPr>
          <w:r w:rsidRPr="006145D8"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3B"/>
    <w:rsid w:val="007E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BD93DA5902454F86BB7769F1FFC68EFB">
    <w:name w:val="BD93DA5902454F86BB7769F1FFC68EFB"/>
  </w:style>
  <w:style w:type="paragraph" w:customStyle="1" w:styleId="B2EB35B5A93944D082A5409FD01019FB">
    <w:name w:val="B2EB35B5A93944D082A5409FD01019FB"/>
  </w:style>
  <w:style w:type="paragraph" w:customStyle="1" w:styleId="C44E2BFC25714AF18D2C91856979AA8A">
    <w:name w:val="C44E2BFC25714AF18D2C91856979AA8A"/>
  </w:style>
  <w:style w:type="paragraph" w:customStyle="1" w:styleId="2C7E65D065D84ABE8D1B57860F76E53C">
    <w:name w:val="2C7E65D065D84ABE8D1B57860F76E53C"/>
  </w:style>
  <w:style w:type="paragraph" w:customStyle="1" w:styleId="41ED6A7DB50240FB94E96BB52D1C6A84">
    <w:name w:val="41ED6A7DB50240FB94E96BB52D1C6A84"/>
  </w:style>
  <w:style w:type="paragraph" w:customStyle="1" w:styleId="4F70DEFEECBC42DBB8AC78FF5E48D0A8">
    <w:name w:val="4F70DEFEECBC42DBB8AC78FF5E48D0A8"/>
  </w:style>
  <w:style w:type="paragraph" w:customStyle="1" w:styleId="FC62B6CD15C1408883A9FCA29BFD2115">
    <w:name w:val="FC62B6CD15C1408883A9FCA29BFD2115"/>
  </w:style>
  <w:style w:type="paragraph" w:customStyle="1" w:styleId="0D10BAF8FC124EEE8C275F0990EBAB19">
    <w:name w:val="0D10BAF8FC124EEE8C275F0990EBAB19"/>
  </w:style>
  <w:style w:type="paragraph" w:customStyle="1" w:styleId="E8E35568C6F345668DCC2AAF244EBED6">
    <w:name w:val="E8E35568C6F345668DCC2AAF244EBED6"/>
  </w:style>
  <w:style w:type="paragraph" w:customStyle="1" w:styleId="E4F0D38DCF1E4DC2A2C3DDD6A41E2BAC">
    <w:name w:val="E4F0D38DCF1E4DC2A2C3DDD6A41E2BAC"/>
  </w:style>
  <w:style w:type="paragraph" w:customStyle="1" w:styleId="5B842C85BD6D434691A645A95FD9EB9F">
    <w:name w:val="5B842C85BD6D434691A645A95FD9EB9F"/>
  </w:style>
  <w:style w:type="paragraph" w:customStyle="1" w:styleId="BF83B526A94B491B838092DA31CCA35B">
    <w:name w:val="BF83B526A94B491B838092DA31CCA35B"/>
  </w:style>
  <w:style w:type="paragraph" w:customStyle="1" w:styleId="890B12A9E4E74C7AB307EDD459F2D0A0">
    <w:name w:val="890B12A9E4E74C7AB307EDD459F2D0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46D70B7B3EE4281D239FCE0D9B3AC" ma:contentTypeVersion="1" ma:contentTypeDescription="Create a new document." ma:contentTypeScope="" ma:versionID="eba649c731070857afe1d745c041a7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FF83B8-00EF-4928-9BFD-64F2D2CB874D}"/>
</file>

<file path=customXml/itemProps2.xml><?xml version="1.0" encoding="utf-8"?>
<ds:datastoreItem xmlns:ds="http://schemas.openxmlformats.org/officeDocument/2006/customXml" ds:itemID="{57659BE6-7475-4546-8592-FFB69CC9D71F}"/>
</file>

<file path=customXml/itemProps3.xml><?xml version="1.0" encoding="utf-8"?>
<ds:datastoreItem xmlns:ds="http://schemas.openxmlformats.org/officeDocument/2006/customXml" ds:itemID="{D49D2059-7B21-45F3-B8A1-F9F369135E7C}"/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2022-06-30T06:54:00Z</dcterms:created>
  <dcterms:modified xsi:type="dcterms:W3CDTF">2022-06-30T06:55:00Z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0x010100BE846D70B7B3EE4281D239FCE0D9B3AC</vt:lpwstr>
  </property>
</Properties>
</file>